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DE0A9" w14:textId="77777777" w:rsidR="004A40B3" w:rsidRDefault="004A40B3">
      <w:bookmarkStart w:id="0" w:name="_GoBack"/>
      <w:bookmarkEnd w:id="0"/>
    </w:p>
    <w:p w14:paraId="01B0BB65" w14:textId="0AF027B8" w:rsidR="004A40B3" w:rsidRPr="001D5182" w:rsidRDefault="004A40B3">
      <w:pPr>
        <w:rPr>
          <w:rFonts w:ascii="Comic Sans MS" w:hAnsi="Comic Sans MS"/>
          <w:sz w:val="28"/>
          <w:szCs w:val="28"/>
        </w:rPr>
      </w:pPr>
      <w:r w:rsidRPr="001D5182">
        <w:rPr>
          <w:rFonts w:ascii="Comic Sans MS" w:hAnsi="Comic Sans MS"/>
          <w:sz w:val="28"/>
          <w:szCs w:val="28"/>
        </w:rPr>
        <w:t>T</w:t>
      </w:r>
      <w:r w:rsidR="00C21147" w:rsidRPr="001D5182">
        <w:rPr>
          <w:rFonts w:ascii="Comic Sans MS" w:hAnsi="Comic Sans MS"/>
          <w:sz w:val="28"/>
          <w:szCs w:val="28"/>
        </w:rPr>
        <w:t xml:space="preserve">ask One – Please show your working.  </w:t>
      </w:r>
    </w:p>
    <w:p w14:paraId="66EE6981" w14:textId="5E86ED5A" w:rsidR="00C21147" w:rsidRPr="001D5182" w:rsidRDefault="00C21147" w:rsidP="00F863B1">
      <w:pPr>
        <w:rPr>
          <w:rFonts w:ascii="Comic Sans MS" w:hAnsi="Comic Sans MS"/>
          <w:sz w:val="28"/>
          <w:szCs w:val="28"/>
        </w:rPr>
      </w:pPr>
    </w:p>
    <w:p w14:paraId="794C87CF" w14:textId="191A2F9B" w:rsidR="00F863B1" w:rsidRPr="001D5182" w:rsidRDefault="00D33C37" w:rsidP="00F863B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1D5182">
        <w:rPr>
          <w:rFonts w:ascii="Comic Sans MS" w:hAnsi="Comic Sans MS"/>
          <w:sz w:val="28"/>
          <w:szCs w:val="28"/>
        </w:rPr>
        <w:t xml:space="preserve">If Maddison has 36 </w:t>
      </w:r>
      <w:r w:rsidR="00461D94" w:rsidRPr="001D5182">
        <w:rPr>
          <w:rFonts w:ascii="Comic Sans MS" w:hAnsi="Comic Sans MS"/>
          <w:sz w:val="28"/>
          <w:szCs w:val="28"/>
        </w:rPr>
        <w:t>felt tip pens and 24 crayons, how many pieces of stationary does she have altogether</w:t>
      </w:r>
      <w:r w:rsidR="003F2314" w:rsidRPr="001D5182">
        <w:rPr>
          <w:rFonts w:ascii="Comic Sans MS" w:hAnsi="Comic Sans MS"/>
          <w:sz w:val="28"/>
          <w:szCs w:val="28"/>
        </w:rPr>
        <w:t>?</w:t>
      </w:r>
    </w:p>
    <w:p w14:paraId="0115978E" w14:textId="5C994C3D" w:rsidR="002A3A99" w:rsidRPr="001D5182" w:rsidRDefault="002A3A99" w:rsidP="002A3A99">
      <w:pPr>
        <w:rPr>
          <w:rFonts w:ascii="Comic Sans MS" w:hAnsi="Comic Sans MS"/>
          <w:sz w:val="28"/>
          <w:szCs w:val="28"/>
        </w:rPr>
      </w:pPr>
    </w:p>
    <w:p w14:paraId="000EB8A6" w14:textId="3A59AD65" w:rsidR="002A3A99" w:rsidRPr="001D5182" w:rsidRDefault="002A3A99" w:rsidP="002A3A9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1D5182">
        <w:rPr>
          <w:rFonts w:ascii="Comic Sans MS" w:hAnsi="Comic Sans MS"/>
          <w:sz w:val="28"/>
          <w:szCs w:val="28"/>
        </w:rPr>
        <w:t xml:space="preserve">There are 57 </w:t>
      </w:r>
      <w:r w:rsidR="00687E6F" w:rsidRPr="001D5182">
        <w:rPr>
          <w:rFonts w:ascii="Comic Sans MS" w:hAnsi="Comic Sans MS"/>
          <w:sz w:val="28"/>
          <w:szCs w:val="28"/>
        </w:rPr>
        <w:t xml:space="preserve">red fans and 68 blue fans at the football match. How many fans are there in total? </w:t>
      </w:r>
    </w:p>
    <w:p w14:paraId="3487CC10" w14:textId="77777777" w:rsidR="00687E6F" w:rsidRPr="001D5182" w:rsidRDefault="00687E6F" w:rsidP="00687E6F">
      <w:pPr>
        <w:pStyle w:val="ListParagraph"/>
        <w:rPr>
          <w:rFonts w:ascii="Comic Sans MS" w:hAnsi="Comic Sans MS"/>
          <w:sz w:val="28"/>
          <w:szCs w:val="28"/>
        </w:rPr>
      </w:pPr>
    </w:p>
    <w:p w14:paraId="1D5DDA2E" w14:textId="6751AE30" w:rsidR="00687E6F" w:rsidRPr="001D5182" w:rsidRDefault="009E14E8" w:rsidP="002A3A9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1D5182">
        <w:rPr>
          <w:rFonts w:ascii="Comic Sans MS" w:hAnsi="Comic Sans MS"/>
          <w:sz w:val="28"/>
          <w:szCs w:val="28"/>
        </w:rPr>
        <w:t>I travel 152 miles to get to my holiday destination</w:t>
      </w:r>
      <w:r w:rsidR="00604D7A" w:rsidRPr="001D5182">
        <w:rPr>
          <w:rFonts w:ascii="Comic Sans MS" w:hAnsi="Comic Sans MS"/>
          <w:sz w:val="28"/>
          <w:szCs w:val="28"/>
        </w:rPr>
        <w:t xml:space="preserve">. I then travel the same distance back home. </w:t>
      </w:r>
      <w:r w:rsidR="00607D3B" w:rsidRPr="001D5182">
        <w:rPr>
          <w:rFonts w:ascii="Comic Sans MS" w:hAnsi="Comic Sans MS"/>
          <w:sz w:val="28"/>
          <w:szCs w:val="28"/>
        </w:rPr>
        <w:t xml:space="preserve">How many miles did I travel during my holiday? </w:t>
      </w:r>
    </w:p>
    <w:p w14:paraId="2E2AFDD5" w14:textId="77777777" w:rsidR="00607D3B" w:rsidRPr="001D5182" w:rsidRDefault="00607D3B" w:rsidP="00607D3B">
      <w:pPr>
        <w:pStyle w:val="ListParagraph"/>
        <w:rPr>
          <w:rFonts w:ascii="Comic Sans MS" w:hAnsi="Comic Sans MS"/>
          <w:sz w:val="28"/>
          <w:szCs w:val="28"/>
        </w:rPr>
      </w:pPr>
    </w:p>
    <w:p w14:paraId="43945FC6" w14:textId="188DF559" w:rsidR="00607D3B" w:rsidRDefault="003F2314" w:rsidP="002A3A9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1D5182">
        <w:rPr>
          <w:rFonts w:ascii="Comic Sans MS" w:hAnsi="Comic Sans MS"/>
          <w:sz w:val="28"/>
          <w:szCs w:val="28"/>
        </w:rPr>
        <w:t xml:space="preserve">In </w:t>
      </w:r>
      <w:r w:rsidR="006E3174" w:rsidRPr="001D5182">
        <w:rPr>
          <w:rFonts w:ascii="Comic Sans MS" w:hAnsi="Comic Sans MS"/>
          <w:sz w:val="28"/>
          <w:szCs w:val="28"/>
        </w:rPr>
        <w:t>School A,</w:t>
      </w:r>
      <w:r w:rsidRPr="001D5182">
        <w:rPr>
          <w:rFonts w:ascii="Comic Sans MS" w:hAnsi="Comic Sans MS"/>
          <w:sz w:val="28"/>
          <w:szCs w:val="28"/>
        </w:rPr>
        <w:t xml:space="preserve"> there are </w:t>
      </w:r>
      <w:r w:rsidR="006E3174" w:rsidRPr="001D5182">
        <w:rPr>
          <w:rFonts w:ascii="Comic Sans MS" w:hAnsi="Comic Sans MS"/>
          <w:sz w:val="28"/>
          <w:szCs w:val="28"/>
        </w:rPr>
        <w:t>154 girls and 171 boys. In School B, there are 203 girls and 195 boys. How many girls are there in both schools?</w:t>
      </w:r>
      <w:r w:rsidR="001D5182">
        <w:rPr>
          <w:rFonts w:ascii="Comic Sans MS" w:hAnsi="Comic Sans MS"/>
          <w:sz w:val="28"/>
          <w:szCs w:val="28"/>
        </w:rPr>
        <w:t xml:space="preserve"> </w:t>
      </w:r>
    </w:p>
    <w:p w14:paraId="34A05297" w14:textId="77777777" w:rsidR="001D5182" w:rsidRPr="001D5182" w:rsidRDefault="001D5182" w:rsidP="001D5182">
      <w:pPr>
        <w:pStyle w:val="ListParagraph"/>
        <w:rPr>
          <w:rFonts w:ascii="Comic Sans MS" w:hAnsi="Comic Sans MS"/>
          <w:sz w:val="28"/>
          <w:szCs w:val="28"/>
        </w:rPr>
      </w:pPr>
    </w:p>
    <w:p w14:paraId="190A20FD" w14:textId="351DAE4F" w:rsidR="001D5182" w:rsidRDefault="00894B89" w:rsidP="002A3A9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Declan thinks of the number </w:t>
      </w:r>
      <w:r w:rsidR="004C2001">
        <w:rPr>
          <w:rFonts w:ascii="Comic Sans MS" w:hAnsi="Comic Sans MS"/>
          <w:sz w:val="28"/>
          <w:szCs w:val="28"/>
        </w:rPr>
        <w:t xml:space="preserve">307. He doubles it and adds </w:t>
      </w:r>
      <w:r w:rsidR="00142EF1">
        <w:rPr>
          <w:rFonts w:ascii="Comic Sans MS" w:hAnsi="Comic Sans MS"/>
          <w:sz w:val="28"/>
          <w:szCs w:val="28"/>
        </w:rPr>
        <w:t xml:space="preserve">36. What is his final number? </w:t>
      </w:r>
    </w:p>
    <w:p w14:paraId="0C423637" w14:textId="77777777" w:rsidR="00542A34" w:rsidRPr="00542A34" w:rsidRDefault="00542A34" w:rsidP="00542A34">
      <w:pPr>
        <w:pStyle w:val="ListParagraph"/>
        <w:rPr>
          <w:rFonts w:ascii="Comic Sans MS" w:hAnsi="Comic Sans MS"/>
          <w:sz w:val="28"/>
          <w:szCs w:val="28"/>
        </w:rPr>
      </w:pPr>
    </w:p>
    <w:p w14:paraId="4EB4E1AB" w14:textId="64DC050E" w:rsidR="00542A34" w:rsidRPr="00542A34" w:rsidRDefault="00542A34" w:rsidP="007538E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Challenge: Can you write two mental addition questions</w:t>
      </w:r>
      <w:r w:rsidR="00C72A2F">
        <w:rPr>
          <w:rFonts w:ascii="Comic Sans MS" w:hAnsi="Comic Sans MS"/>
          <w:sz w:val="28"/>
          <w:szCs w:val="28"/>
        </w:rPr>
        <w:t xml:space="preserve"> for a family member to solve? Use the </w:t>
      </w:r>
      <w:r w:rsidR="007538EE">
        <w:rPr>
          <w:rFonts w:ascii="Comic Sans MS" w:hAnsi="Comic Sans MS"/>
          <w:sz w:val="28"/>
          <w:szCs w:val="28"/>
        </w:rPr>
        <w:t xml:space="preserve">examples </w:t>
      </w:r>
      <w:r w:rsidR="00C72A2F">
        <w:rPr>
          <w:rFonts w:ascii="Comic Sans MS" w:hAnsi="Comic Sans MS"/>
          <w:sz w:val="28"/>
          <w:szCs w:val="28"/>
        </w:rPr>
        <w:t>above to help you.</w:t>
      </w:r>
    </w:p>
    <w:sectPr w:rsidR="00542A34" w:rsidRPr="00542A34" w:rsidSect="00DF7B77">
      <w:headerReference w:type="default" r:id="rId7"/>
      <w:pgSz w:w="8391" w:h="11906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A574F" w14:textId="77777777" w:rsidR="004E5393" w:rsidRDefault="004E5393" w:rsidP="004A40B3">
      <w:r>
        <w:separator/>
      </w:r>
    </w:p>
  </w:endnote>
  <w:endnote w:type="continuationSeparator" w:id="0">
    <w:p w14:paraId="4BA93B3D" w14:textId="77777777" w:rsidR="004E5393" w:rsidRDefault="004E5393" w:rsidP="004A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DFCCD" w14:textId="77777777" w:rsidR="004E5393" w:rsidRDefault="004E5393" w:rsidP="004A40B3">
      <w:r>
        <w:separator/>
      </w:r>
    </w:p>
  </w:footnote>
  <w:footnote w:type="continuationSeparator" w:id="0">
    <w:p w14:paraId="71889F10" w14:textId="77777777" w:rsidR="004E5393" w:rsidRDefault="004E5393" w:rsidP="004A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88071" w14:textId="37C9C765" w:rsidR="004A40B3" w:rsidRPr="004A40B3" w:rsidRDefault="009E6B7C" w:rsidP="004A40B3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 xml:space="preserve">Wednesday – </w:t>
    </w:r>
    <w:r w:rsidR="004A40B3">
      <w:rPr>
        <w:rFonts w:ascii="Comic Sans MS" w:hAnsi="Comic Sans MS"/>
        <w:b/>
        <w:bCs/>
        <w:sz w:val="32"/>
        <w:szCs w:val="32"/>
      </w:rPr>
      <w:t xml:space="preserve"> Addition – Year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27684"/>
    <w:multiLevelType w:val="hybridMultilevel"/>
    <w:tmpl w:val="9F9A7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D7A96"/>
    <w:multiLevelType w:val="hybridMultilevel"/>
    <w:tmpl w:val="272AC4A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2A45FB1"/>
    <w:multiLevelType w:val="hybridMultilevel"/>
    <w:tmpl w:val="B4D4A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B3"/>
    <w:rsid w:val="00142EF1"/>
    <w:rsid w:val="001D5182"/>
    <w:rsid w:val="002A3A99"/>
    <w:rsid w:val="0036106C"/>
    <w:rsid w:val="003D7111"/>
    <w:rsid w:val="003F2314"/>
    <w:rsid w:val="00402110"/>
    <w:rsid w:val="00461D94"/>
    <w:rsid w:val="004A40B3"/>
    <w:rsid w:val="004C2001"/>
    <w:rsid w:val="004E5393"/>
    <w:rsid w:val="00542A34"/>
    <w:rsid w:val="00604D7A"/>
    <w:rsid w:val="00607D3B"/>
    <w:rsid w:val="00687E6F"/>
    <w:rsid w:val="006E3174"/>
    <w:rsid w:val="007538EE"/>
    <w:rsid w:val="00894B89"/>
    <w:rsid w:val="009E14E8"/>
    <w:rsid w:val="009E6B7C"/>
    <w:rsid w:val="00BA6AF8"/>
    <w:rsid w:val="00C21147"/>
    <w:rsid w:val="00C72A2F"/>
    <w:rsid w:val="00D33C37"/>
    <w:rsid w:val="00DF7B77"/>
    <w:rsid w:val="00F8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32067"/>
  <w15:docId w15:val="{ECE665F1-98C1-4B50-8428-BCC3B2E5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0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40B3"/>
  </w:style>
  <w:style w:type="paragraph" w:styleId="Footer">
    <w:name w:val="footer"/>
    <w:basedOn w:val="Normal"/>
    <w:link w:val="FooterChar"/>
    <w:uiPriority w:val="99"/>
    <w:unhideWhenUsed/>
    <w:rsid w:val="004A40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40B3"/>
  </w:style>
  <w:style w:type="paragraph" w:styleId="ListParagraph">
    <w:name w:val="List Paragraph"/>
    <w:basedOn w:val="Normal"/>
    <w:uiPriority w:val="34"/>
    <w:qFormat/>
    <w:rsid w:val="00C21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22AC7094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Kelly Mitchell</cp:lastModifiedBy>
  <cp:revision>2</cp:revision>
  <dcterms:created xsi:type="dcterms:W3CDTF">2021-01-12T16:54:00Z</dcterms:created>
  <dcterms:modified xsi:type="dcterms:W3CDTF">2021-01-12T16:54:00Z</dcterms:modified>
</cp:coreProperties>
</file>