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69E70A" w14:textId="77777777" w:rsidR="00526EBA" w:rsidRDefault="00526EBA">
      <w:pPr>
        <w:rPr>
          <w:rFonts w:ascii="Comic Sans MS" w:hAnsi="Comic Sans MS"/>
        </w:rPr>
      </w:pPr>
      <w:bookmarkStart w:id="0" w:name="_GoBack"/>
      <w:bookmarkEnd w:id="0"/>
    </w:p>
    <w:p w14:paraId="15D14AFE" w14:textId="3885332B" w:rsidR="00CC47C1" w:rsidRDefault="00CC47C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Task </w:t>
      </w:r>
      <w:r w:rsidR="00AE1C96">
        <w:rPr>
          <w:rFonts w:ascii="Comic Sans MS" w:hAnsi="Comic Sans MS"/>
          <w:sz w:val="32"/>
          <w:szCs w:val="32"/>
        </w:rPr>
        <w:t>One</w:t>
      </w:r>
      <w:r w:rsidR="00CB2262">
        <w:rPr>
          <w:rFonts w:ascii="Comic Sans MS" w:hAnsi="Comic Sans MS"/>
          <w:sz w:val="32"/>
          <w:szCs w:val="32"/>
        </w:rPr>
        <w:t xml:space="preserve"> – Please show you working.</w:t>
      </w:r>
    </w:p>
    <w:p w14:paraId="1936BC61" w14:textId="77777777" w:rsidR="00AE1C96" w:rsidRPr="00CC47C1" w:rsidRDefault="00AE1C96">
      <w:pPr>
        <w:rPr>
          <w:rFonts w:ascii="Comic Sans MS" w:hAnsi="Comic Sans MS"/>
          <w:sz w:val="32"/>
          <w:szCs w:val="32"/>
        </w:rPr>
      </w:pPr>
    </w:p>
    <w:p w14:paraId="63E5A15D" w14:textId="77777777" w:rsidR="00EA1162" w:rsidRPr="002106D7" w:rsidRDefault="00454D13" w:rsidP="00EA1162">
      <w:pPr>
        <w:pStyle w:val="ListParagraph"/>
        <w:numPr>
          <w:ilvl w:val="0"/>
          <w:numId w:val="1"/>
        </w:numPr>
        <w:rPr>
          <w:rFonts w:ascii="Comic Sans MS" w:hAnsi="Comic Sans MS"/>
          <w:sz w:val="30"/>
          <w:szCs w:val="30"/>
        </w:rPr>
      </w:pPr>
      <w:r w:rsidRPr="002106D7">
        <w:rPr>
          <w:rFonts w:ascii="Comic Sans MS" w:hAnsi="Comic Sans MS"/>
          <w:sz w:val="30"/>
          <w:szCs w:val="30"/>
        </w:rPr>
        <w:t xml:space="preserve">Toby bought 5 bananas and </w:t>
      </w:r>
      <w:r w:rsidR="000720FC" w:rsidRPr="002106D7">
        <w:rPr>
          <w:rFonts w:ascii="Comic Sans MS" w:hAnsi="Comic Sans MS"/>
          <w:sz w:val="30"/>
          <w:szCs w:val="30"/>
        </w:rPr>
        <w:t>3</w:t>
      </w:r>
      <w:r w:rsidRPr="002106D7">
        <w:rPr>
          <w:rFonts w:ascii="Comic Sans MS" w:hAnsi="Comic Sans MS"/>
          <w:sz w:val="30"/>
          <w:szCs w:val="30"/>
        </w:rPr>
        <w:t xml:space="preserve"> apples at the fruit market, how many pieces of fruit does he have altogether? </w:t>
      </w:r>
    </w:p>
    <w:p w14:paraId="7B6C5B9A" w14:textId="77777777" w:rsidR="00B95DC5" w:rsidRPr="002106D7" w:rsidRDefault="00B95DC5" w:rsidP="00B95DC5">
      <w:pPr>
        <w:pStyle w:val="ListParagraph"/>
        <w:rPr>
          <w:rFonts w:ascii="Comic Sans MS" w:hAnsi="Comic Sans MS"/>
          <w:sz w:val="30"/>
          <w:szCs w:val="30"/>
        </w:rPr>
      </w:pPr>
    </w:p>
    <w:p w14:paraId="07031597" w14:textId="7620F208" w:rsidR="003254B4" w:rsidRPr="002106D7" w:rsidRDefault="003F5418" w:rsidP="003254B4">
      <w:pPr>
        <w:pStyle w:val="ListParagraph"/>
        <w:numPr>
          <w:ilvl w:val="0"/>
          <w:numId w:val="1"/>
        </w:numPr>
        <w:rPr>
          <w:rFonts w:ascii="Comic Sans MS" w:hAnsi="Comic Sans MS"/>
          <w:sz w:val="30"/>
          <w:szCs w:val="30"/>
        </w:rPr>
      </w:pPr>
      <w:r w:rsidRPr="002106D7">
        <w:rPr>
          <w:rFonts w:ascii="Comic Sans MS" w:hAnsi="Comic Sans MS"/>
          <w:sz w:val="30"/>
          <w:szCs w:val="30"/>
        </w:rPr>
        <w:t xml:space="preserve">In Ellie’s </w:t>
      </w:r>
      <w:r w:rsidR="008B7941" w:rsidRPr="002106D7">
        <w:rPr>
          <w:rFonts w:ascii="Comic Sans MS" w:hAnsi="Comic Sans MS"/>
          <w:sz w:val="30"/>
          <w:szCs w:val="30"/>
        </w:rPr>
        <w:t>d</w:t>
      </w:r>
      <w:r w:rsidRPr="002106D7">
        <w:rPr>
          <w:rFonts w:ascii="Comic Sans MS" w:hAnsi="Comic Sans MS"/>
          <w:sz w:val="30"/>
          <w:szCs w:val="30"/>
        </w:rPr>
        <w:t xml:space="preserve">ance group, there were </w:t>
      </w:r>
      <w:r w:rsidR="00A62EEF" w:rsidRPr="002106D7">
        <w:rPr>
          <w:rFonts w:ascii="Comic Sans MS" w:hAnsi="Comic Sans MS"/>
          <w:sz w:val="30"/>
          <w:szCs w:val="30"/>
        </w:rPr>
        <w:t>1</w:t>
      </w:r>
      <w:r w:rsidR="000720FC" w:rsidRPr="002106D7">
        <w:rPr>
          <w:rFonts w:ascii="Comic Sans MS" w:hAnsi="Comic Sans MS"/>
          <w:sz w:val="30"/>
          <w:szCs w:val="30"/>
        </w:rPr>
        <w:t>6</w:t>
      </w:r>
      <w:r w:rsidR="000446CC" w:rsidRPr="002106D7">
        <w:rPr>
          <w:rFonts w:ascii="Comic Sans MS" w:hAnsi="Comic Sans MS"/>
          <w:sz w:val="30"/>
          <w:szCs w:val="30"/>
        </w:rPr>
        <w:t xml:space="preserve"> students. A further </w:t>
      </w:r>
      <w:r w:rsidR="0089052F">
        <w:rPr>
          <w:rFonts w:ascii="Comic Sans MS" w:hAnsi="Comic Sans MS"/>
          <w:sz w:val="30"/>
          <w:szCs w:val="30"/>
        </w:rPr>
        <w:t>2</w:t>
      </w:r>
      <w:r w:rsidR="000446CC" w:rsidRPr="002106D7">
        <w:rPr>
          <w:rFonts w:ascii="Comic Sans MS" w:hAnsi="Comic Sans MS"/>
          <w:sz w:val="30"/>
          <w:szCs w:val="30"/>
        </w:rPr>
        <w:t xml:space="preserve"> joined the group. How many students were in her group now?</w:t>
      </w:r>
    </w:p>
    <w:p w14:paraId="1C5FF209" w14:textId="77777777" w:rsidR="003254B4" w:rsidRPr="002106D7" w:rsidRDefault="003254B4" w:rsidP="003254B4">
      <w:pPr>
        <w:pStyle w:val="ListParagraph"/>
        <w:rPr>
          <w:rFonts w:ascii="Comic Sans MS" w:hAnsi="Comic Sans MS"/>
          <w:sz w:val="30"/>
          <w:szCs w:val="30"/>
        </w:rPr>
      </w:pPr>
    </w:p>
    <w:p w14:paraId="27D5153E" w14:textId="7C871382" w:rsidR="005B7CAE" w:rsidRPr="002106D7" w:rsidRDefault="00B1366B" w:rsidP="005B7CAE">
      <w:pPr>
        <w:pStyle w:val="ListParagraph"/>
        <w:numPr>
          <w:ilvl w:val="0"/>
          <w:numId w:val="1"/>
        </w:numPr>
        <w:rPr>
          <w:rFonts w:ascii="Comic Sans MS" w:hAnsi="Comic Sans MS"/>
          <w:sz w:val="30"/>
          <w:szCs w:val="30"/>
        </w:rPr>
      </w:pPr>
      <w:r w:rsidRPr="002106D7">
        <w:rPr>
          <w:rFonts w:ascii="Comic Sans MS" w:hAnsi="Comic Sans MS"/>
          <w:sz w:val="30"/>
          <w:szCs w:val="30"/>
        </w:rPr>
        <w:t xml:space="preserve">On a trip, Peter drove </w:t>
      </w:r>
      <w:r w:rsidR="00914A33" w:rsidRPr="002106D7">
        <w:rPr>
          <w:rFonts w:ascii="Comic Sans MS" w:hAnsi="Comic Sans MS"/>
          <w:sz w:val="30"/>
          <w:szCs w:val="30"/>
        </w:rPr>
        <w:t>2</w:t>
      </w:r>
      <w:r w:rsidR="00166B39" w:rsidRPr="002106D7">
        <w:rPr>
          <w:rFonts w:ascii="Comic Sans MS" w:hAnsi="Comic Sans MS"/>
          <w:sz w:val="30"/>
          <w:szCs w:val="30"/>
        </w:rPr>
        <w:t>1</w:t>
      </w:r>
      <w:r w:rsidRPr="002106D7">
        <w:rPr>
          <w:rFonts w:ascii="Comic Sans MS" w:hAnsi="Comic Sans MS"/>
          <w:sz w:val="30"/>
          <w:szCs w:val="30"/>
        </w:rPr>
        <w:t xml:space="preserve"> kilometres and then another 1</w:t>
      </w:r>
      <w:r w:rsidR="0089052F">
        <w:rPr>
          <w:rFonts w:ascii="Comic Sans MS" w:hAnsi="Comic Sans MS"/>
          <w:sz w:val="30"/>
          <w:szCs w:val="30"/>
        </w:rPr>
        <w:t>0</w:t>
      </w:r>
      <w:r w:rsidR="00DE6C97" w:rsidRPr="002106D7">
        <w:rPr>
          <w:rFonts w:ascii="Comic Sans MS" w:hAnsi="Comic Sans MS"/>
          <w:sz w:val="30"/>
          <w:szCs w:val="30"/>
        </w:rPr>
        <w:t xml:space="preserve"> kilometres. What was the total amount of kilometres driven? </w:t>
      </w:r>
    </w:p>
    <w:p w14:paraId="349CBA6D" w14:textId="77777777" w:rsidR="005B7CAE" w:rsidRPr="002106D7" w:rsidRDefault="005B7CAE" w:rsidP="005B7CAE">
      <w:pPr>
        <w:pStyle w:val="ListParagraph"/>
        <w:rPr>
          <w:rFonts w:ascii="Comic Sans MS" w:hAnsi="Comic Sans MS"/>
          <w:sz w:val="30"/>
          <w:szCs w:val="30"/>
        </w:rPr>
      </w:pPr>
    </w:p>
    <w:p w14:paraId="7BA8A556" w14:textId="77777777" w:rsidR="005B7CAE" w:rsidRPr="002106D7" w:rsidRDefault="008034BA" w:rsidP="005B7CAE">
      <w:pPr>
        <w:pStyle w:val="ListParagraph"/>
        <w:numPr>
          <w:ilvl w:val="0"/>
          <w:numId w:val="1"/>
        </w:numPr>
        <w:rPr>
          <w:rFonts w:ascii="Comic Sans MS" w:hAnsi="Comic Sans MS"/>
          <w:sz w:val="30"/>
          <w:szCs w:val="30"/>
        </w:rPr>
      </w:pPr>
      <w:r w:rsidRPr="002106D7">
        <w:rPr>
          <w:rFonts w:ascii="Comic Sans MS" w:hAnsi="Comic Sans MS"/>
          <w:sz w:val="30"/>
          <w:szCs w:val="30"/>
        </w:rPr>
        <w:t>On my cupcake I put</w:t>
      </w:r>
      <w:r w:rsidR="00EC5EB9" w:rsidRPr="002106D7">
        <w:rPr>
          <w:rFonts w:ascii="Comic Sans MS" w:hAnsi="Comic Sans MS"/>
          <w:sz w:val="30"/>
          <w:szCs w:val="30"/>
        </w:rPr>
        <w:t>;</w:t>
      </w:r>
      <w:r w:rsidRPr="002106D7">
        <w:rPr>
          <w:rFonts w:ascii="Comic Sans MS" w:hAnsi="Comic Sans MS"/>
          <w:sz w:val="30"/>
          <w:szCs w:val="30"/>
        </w:rPr>
        <w:t xml:space="preserve"> </w:t>
      </w:r>
      <w:r w:rsidR="00B2759A" w:rsidRPr="002106D7">
        <w:rPr>
          <w:rFonts w:ascii="Comic Sans MS" w:hAnsi="Comic Sans MS"/>
          <w:sz w:val="30"/>
          <w:szCs w:val="30"/>
        </w:rPr>
        <w:t>6</w:t>
      </w:r>
      <w:r w:rsidRPr="002106D7">
        <w:rPr>
          <w:rFonts w:ascii="Comic Sans MS" w:hAnsi="Comic Sans MS"/>
          <w:sz w:val="30"/>
          <w:szCs w:val="30"/>
        </w:rPr>
        <w:t xml:space="preserve"> red sprinkles, </w:t>
      </w:r>
      <w:r w:rsidR="001D34B0" w:rsidRPr="002106D7">
        <w:rPr>
          <w:rFonts w:ascii="Comic Sans MS" w:hAnsi="Comic Sans MS"/>
          <w:sz w:val="30"/>
          <w:szCs w:val="30"/>
        </w:rPr>
        <w:t>4</w:t>
      </w:r>
      <w:r w:rsidRPr="002106D7">
        <w:rPr>
          <w:rFonts w:ascii="Comic Sans MS" w:hAnsi="Comic Sans MS"/>
          <w:sz w:val="30"/>
          <w:szCs w:val="30"/>
        </w:rPr>
        <w:t xml:space="preserve"> blue sprinkles</w:t>
      </w:r>
      <w:r w:rsidR="00EC5EB9" w:rsidRPr="002106D7">
        <w:rPr>
          <w:rFonts w:ascii="Comic Sans MS" w:hAnsi="Comic Sans MS"/>
          <w:sz w:val="30"/>
          <w:szCs w:val="30"/>
        </w:rPr>
        <w:t>,</w:t>
      </w:r>
      <w:r w:rsidRPr="002106D7">
        <w:rPr>
          <w:rFonts w:ascii="Comic Sans MS" w:hAnsi="Comic Sans MS"/>
          <w:sz w:val="30"/>
          <w:szCs w:val="30"/>
        </w:rPr>
        <w:t xml:space="preserve"> </w:t>
      </w:r>
      <w:r w:rsidR="00B2759A" w:rsidRPr="002106D7">
        <w:rPr>
          <w:rFonts w:ascii="Comic Sans MS" w:hAnsi="Comic Sans MS"/>
          <w:sz w:val="30"/>
          <w:szCs w:val="30"/>
        </w:rPr>
        <w:t>5</w:t>
      </w:r>
      <w:r w:rsidR="005673FA" w:rsidRPr="002106D7">
        <w:rPr>
          <w:rFonts w:ascii="Comic Sans MS" w:hAnsi="Comic Sans MS"/>
          <w:sz w:val="30"/>
          <w:szCs w:val="30"/>
        </w:rPr>
        <w:t xml:space="preserve"> green sprinkles</w:t>
      </w:r>
      <w:r w:rsidR="00EC5EB9" w:rsidRPr="002106D7">
        <w:rPr>
          <w:rFonts w:ascii="Comic Sans MS" w:hAnsi="Comic Sans MS"/>
          <w:sz w:val="30"/>
          <w:szCs w:val="30"/>
        </w:rPr>
        <w:t xml:space="preserve"> and 3 yellow sprinkles</w:t>
      </w:r>
      <w:r w:rsidR="00B2759A" w:rsidRPr="002106D7">
        <w:rPr>
          <w:rFonts w:ascii="Comic Sans MS" w:hAnsi="Comic Sans MS"/>
          <w:sz w:val="30"/>
          <w:szCs w:val="30"/>
        </w:rPr>
        <w:t xml:space="preserve">. What is the sum of my sprinkles? </w:t>
      </w:r>
    </w:p>
    <w:p w14:paraId="0FDBC7DC" w14:textId="77777777" w:rsidR="00420729" w:rsidRPr="002106D7" w:rsidRDefault="00420729" w:rsidP="00420729">
      <w:pPr>
        <w:pStyle w:val="ListParagraph"/>
        <w:rPr>
          <w:rFonts w:ascii="Comic Sans MS" w:hAnsi="Comic Sans MS"/>
          <w:sz w:val="30"/>
          <w:szCs w:val="30"/>
        </w:rPr>
      </w:pPr>
    </w:p>
    <w:p w14:paraId="7D8F00E2" w14:textId="77777777" w:rsidR="00420729" w:rsidRPr="002106D7" w:rsidRDefault="00EE5352" w:rsidP="005B7CAE">
      <w:pPr>
        <w:pStyle w:val="ListParagraph"/>
        <w:numPr>
          <w:ilvl w:val="0"/>
          <w:numId w:val="1"/>
        </w:numPr>
        <w:rPr>
          <w:rFonts w:ascii="Comic Sans MS" w:hAnsi="Comic Sans MS"/>
          <w:sz w:val="30"/>
          <w:szCs w:val="30"/>
        </w:rPr>
      </w:pPr>
      <w:r w:rsidRPr="002106D7">
        <w:rPr>
          <w:rFonts w:ascii="Comic Sans MS" w:hAnsi="Comic Sans MS"/>
          <w:sz w:val="30"/>
          <w:szCs w:val="30"/>
        </w:rPr>
        <w:t xml:space="preserve">There </w:t>
      </w:r>
      <w:r w:rsidR="001F4DF5" w:rsidRPr="002106D7">
        <w:rPr>
          <w:rFonts w:ascii="Comic Sans MS" w:hAnsi="Comic Sans MS"/>
          <w:sz w:val="30"/>
          <w:szCs w:val="30"/>
        </w:rPr>
        <w:t xml:space="preserve">was a </w:t>
      </w:r>
      <w:r w:rsidR="00954A1E" w:rsidRPr="002106D7">
        <w:rPr>
          <w:rFonts w:ascii="Comic Sans MS" w:hAnsi="Comic Sans MS"/>
          <w:sz w:val="30"/>
          <w:szCs w:val="30"/>
        </w:rPr>
        <w:t xml:space="preserve">family </w:t>
      </w:r>
      <w:r w:rsidR="001F4DF5" w:rsidRPr="002106D7">
        <w:rPr>
          <w:rFonts w:ascii="Comic Sans MS" w:hAnsi="Comic Sans MS"/>
          <w:sz w:val="30"/>
          <w:szCs w:val="30"/>
        </w:rPr>
        <w:t xml:space="preserve">of 12 rabbits </w:t>
      </w:r>
      <w:r w:rsidR="00954A1E" w:rsidRPr="002106D7">
        <w:rPr>
          <w:rFonts w:ascii="Comic Sans MS" w:hAnsi="Comic Sans MS"/>
          <w:sz w:val="30"/>
          <w:szCs w:val="30"/>
        </w:rPr>
        <w:t>in my field. Another fami</w:t>
      </w:r>
      <w:r w:rsidR="00EE489F" w:rsidRPr="002106D7">
        <w:rPr>
          <w:rFonts w:ascii="Comic Sans MS" w:hAnsi="Comic Sans MS"/>
          <w:sz w:val="30"/>
          <w:szCs w:val="30"/>
        </w:rPr>
        <w:t>ly joined and the number of rabbits doubled. How many rabbits are there now</w:t>
      </w:r>
      <w:r w:rsidR="0042059C" w:rsidRPr="002106D7">
        <w:rPr>
          <w:rFonts w:ascii="Comic Sans MS" w:hAnsi="Comic Sans MS"/>
          <w:sz w:val="30"/>
          <w:szCs w:val="30"/>
        </w:rPr>
        <w:t>?</w:t>
      </w:r>
    </w:p>
    <w:p w14:paraId="7221E69E" w14:textId="77777777" w:rsidR="00EE489F" w:rsidRPr="002106D7" w:rsidRDefault="00EE489F" w:rsidP="00EE489F">
      <w:pPr>
        <w:pStyle w:val="ListParagraph"/>
        <w:rPr>
          <w:rFonts w:ascii="Comic Sans MS" w:hAnsi="Comic Sans MS"/>
          <w:sz w:val="30"/>
          <w:szCs w:val="30"/>
        </w:rPr>
      </w:pPr>
    </w:p>
    <w:p w14:paraId="199939CE" w14:textId="77777777" w:rsidR="00EE489F" w:rsidRPr="002106D7" w:rsidRDefault="00EE489F" w:rsidP="00EE489F">
      <w:pPr>
        <w:rPr>
          <w:rFonts w:ascii="Comic Sans MS" w:hAnsi="Comic Sans MS"/>
          <w:sz w:val="30"/>
          <w:szCs w:val="30"/>
        </w:rPr>
      </w:pPr>
    </w:p>
    <w:p w14:paraId="3373FD49" w14:textId="77777777" w:rsidR="00EE489F" w:rsidRDefault="00EE489F" w:rsidP="00EE489F">
      <w:pPr>
        <w:rPr>
          <w:rFonts w:ascii="Comic Sans MS" w:hAnsi="Comic Sans MS"/>
          <w:sz w:val="32"/>
          <w:szCs w:val="32"/>
        </w:rPr>
      </w:pPr>
    </w:p>
    <w:p w14:paraId="03C89AA3" w14:textId="77777777" w:rsidR="00067B2C" w:rsidRDefault="00067B2C" w:rsidP="00EE489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Task Two </w:t>
      </w:r>
    </w:p>
    <w:p w14:paraId="41E10CC5" w14:textId="77777777" w:rsidR="00067B2C" w:rsidRDefault="00067B2C" w:rsidP="00EE489F">
      <w:pPr>
        <w:rPr>
          <w:rFonts w:ascii="Comic Sans MS" w:hAnsi="Comic Sans MS"/>
          <w:sz w:val="32"/>
          <w:szCs w:val="32"/>
        </w:rPr>
      </w:pPr>
    </w:p>
    <w:p w14:paraId="71B3CC30" w14:textId="77777777" w:rsidR="00777FAB" w:rsidRPr="002106D7" w:rsidRDefault="00777FAB" w:rsidP="00067B2C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2106D7">
        <w:rPr>
          <w:rFonts w:ascii="Comic Sans MS" w:hAnsi="Comic Sans MS"/>
          <w:sz w:val="28"/>
          <w:szCs w:val="28"/>
        </w:rPr>
        <w:t>7 of my friends came to my party dressed as superheroes</w:t>
      </w:r>
      <w:r w:rsidR="00E134CE" w:rsidRPr="002106D7">
        <w:rPr>
          <w:rFonts w:ascii="Comic Sans MS" w:hAnsi="Comic Sans MS"/>
          <w:sz w:val="28"/>
          <w:szCs w:val="28"/>
        </w:rPr>
        <w:t xml:space="preserve">, but 5 came dressed as princesses. How many </w:t>
      </w:r>
      <w:r w:rsidR="00C56190" w:rsidRPr="002106D7">
        <w:rPr>
          <w:rFonts w:ascii="Comic Sans MS" w:hAnsi="Comic Sans MS"/>
          <w:sz w:val="28"/>
          <w:szCs w:val="28"/>
        </w:rPr>
        <w:t xml:space="preserve">friends </w:t>
      </w:r>
      <w:r w:rsidR="00E134CE" w:rsidRPr="002106D7">
        <w:rPr>
          <w:rFonts w:ascii="Comic Sans MS" w:hAnsi="Comic Sans MS"/>
          <w:sz w:val="28"/>
          <w:szCs w:val="28"/>
        </w:rPr>
        <w:t xml:space="preserve">did I invite to my party? </w:t>
      </w:r>
    </w:p>
    <w:p w14:paraId="19AD397D" w14:textId="77777777" w:rsidR="00E134CE" w:rsidRPr="002106D7" w:rsidRDefault="00E134CE" w:rsidP="00E134CE">
      <w:pPr>
        <w:pStyle w:val="ListParagraph"/>
        <w:rPr>
          <w:rFonts w:ascii="Comic Sans MS" w:hAnsi="Comic Sans MS"/>
          <w:sz w:val="28"/>
          <w:szCs w:val="28"/>
        </w:rPr>
      </w:pPr>
    </w:p>
    <w:p w14:paraId="25832131" w14:textId="77777777" w:rsidR="00067B2C" w:rsidRPr="002106D7" w:rsidRDefault="00BC72F2" w:rsidP="00067B2C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2106D7">
        <w:rPr>
          <w:rFonts w:ascii="Comic Sans MS" w:hAnsi="Comic Sans MS"/>
          <w:sz w:val="28"/>
          <w:szCs w:val="28"/>
        </w:rPr>
        <w:t>T</w:t>
      </w:r>
      <w:r w:rsidR="00860318" w:rsidRPr="002106D7">
        <w:rPr>
          <w:rFonts w:ascii="Comic Sans MS" w:hAnsi="Comic Sans MS"/>
          <w:sz w:val="28"/>
          <w:szCs w:val="28"/>
        </w:rPr>
        <w:t xml:space="preserve">here are </w:t>
      </w:r>
      <w:r w:rsidR="00A538A8" w:rsidRPr="002106D7">
        <w:rPr>
          <w:rFonts w:ascii="Comic Sans MS" w:hAnsi="Comic Sans MS"/>
          <w:sz w:val="28"/>
          <w:szCs w:val="28"/>
        </w:rPr>
        <w:t>1</w:t>
      </w:r>
      <w:r w:rsidR="007F1FF8" w:rsidRPr="002106D7">
        <w:rPr>
          <w:rFonts w:ascii="Comic Sans MS" w:hAnsi="Comic Sans MS"/>
          <w:sz w:val="28"/>
          <w:szCs w:val="28"/>
        </w:rPr>
        <w:t>4</w:t>
      </w:r>
      <w:r w:rsidR="00A538A8" w:rsidRPr="002106D7">
        <w:rPr>
          <w:rFonts w:ascii="Comic Sans MS" w:hAnsi="Comic Sans MS"/>
          <w:sz w:val="28"/>
          <w:szCs w:val="28"/>
        </w:rPr>
        <w:t xml:space="preserve"> cookies and </w:t>
      </w:r>
      <w:r w:rsidR="007F1FF8" w:rsidRPr="002106D7">
        <w:rPr>
          <w:rFonts w:ascii="Comic Sans MS" w:hAnsi="Comic Sans MS"/>
          <w:sz w:val="28"/>
          <w:szCs w:val="28"/>
        </w:rPr>
        <w:t>9</w:t>
      </w:r>
      <w:r w:rsidR="00A538A8" w:rsidRPr="002106D7">
        <w:rPr>
          <w:rFonts w:ascii="Comic Sans MS" w:hAnsi="Comic Sans MS"/>
          <w:sz w:val="28"/>
          <w:szCs w:val="28"/>
        </w:rPr>
        <w:t xml:space="preserve"> muffins on the shelf. How many baked goods are there altogether? </w:t>
      </w:r>
    </w:p>
    <w:p w14:paraId="329D11CB" w14:textId="77777777" w:rsidR="00A538A8" w:rsidRPr="002106D7" w:rsidRDefault="00A538A8" w:rsidP="00AA4CAA">
      <w:pPr>
        <w:rPr>
          <w:rFonts w:ascii="Comic Sans MS" w:hAnsi="Comic Sans MS"/>
          <w:sz w:val="28"/>
          <w:szCs w:val="28"/>
        </w:rPr>
      </w:pPr>
    </w:p>
    <w:p w14:paraId="4EC06D0A" w14:textId="77777777" w:rsidR="00AA4CAA" w:rsidRPr="002106D7" w:rsidRDefault="009316DB" w:rsidP="00AA4CAA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2106D7">
        <w:rPr>
          <w:rFonts w:ascii="Comic Sans MS" w:hAnsi="Comic Sans MS"/>
          <w:sz w:val="28"/>
          <w:szCs w:val="28"/>
        </w:rPr>
        <w:t xml:space="preserve">I raised </w:t>
      </w:r>
      <w:r w:rsidR="00826A04" w:rsidRPr="002106D7">
        <w:rPr>
          <w:rFonts w:ascii="Comic Sans MS" w:hAnsi="Comic Sans MS"/>
          <w:sz w:val="28"/>
          <w:szCs w:val="28"/>
        </w:rPr>
        <w:t>£24 for charity. My friend,</w:t>
      </w:r>
      <w:r w:rsidR="00366B60" w:rsidRPr="002106D7">
        <w:rPr>
          <w:rFonts w:ascii="Comic Sans MS" w:hAnsi="Comic Sans MS"/>
          <w:sz w:val="28"/>
          <w:szCs w:val="28"/>
        </w:rPr>
        <w:t xml:space="preserve"> Annabelle</w:t>
      </w:r>
      <w:r w:rsidR="00826A04" w:rsidRPr="002106D7">
        <w:rPr>
          <w:rFonts w:ascii="Comic Sans MS" w:hAnsi="Comic Sans MS"/>
          <w:sz w:val="28"/>
          <w:szCs w:val="28"/>
        </w:rPr>
        <w:t xml:space="preserve">, raised the same amount. </w:t>
      </w:r>
      <w:r w:rsidR="007849A0" w:rsidRPr="002106D7">
        <w:rPr>
          <w:rFonts w:ascii="Comic Sans MS" w:hAnsi="Comic Sans MS"/>
          <w:sz w:val="28"/>
          <w:szCs w:val="28"/>
        </w:rPr>
        <w:t xml:space="preserve">How much did we raise in total? </w:t>
      </w:r>
    </w:p>
    <w:p w14:paraId="4723FFBC" w14:textId="77777777" w:rsidR="00F95F46" w:rsidRPr="002106D7" w:rsidRDefault="00F95F46" w:rsidP="00F95F46">
      <w:pPr>
        <w:pStyle w:val="ListParagraph"/>
        <w:rPr>
          <w:rFonts w:ascii="Comic Sans MS" w:hAnsi="Comic Sans MS"/>
          <w:sz w:val="28"/>
          <w:szCs w:val="28"/>
        </w:rPr>
      </w:pPr>
    </w:p>
    <w:p w14:paraId="4B16A6BD" w14:textId="77777777" w:rsidR="00F95F46" w:rsidRPr="002106D7" w:rsidRDefault="007F1FF8" w:rsidP="00AA4CAA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2106D7">
        <w:rPr>
          <w:rFonts w:ascii="Comic Sans MS" w:hAnsi="Comic Sans MS"/>
          <w:sz w:val="28"/>
          <w:szCs w:val="28"/>
        </w:rPr>
        <w:t xml:space="preserve">There are 22 children in Class A, </w:t>
      </w:r>
      <w:r w:rsidR="00FB6A1C" w:rsidRPr="002106D7">
        <w:rPr>
          <w:rFonts w:ascii="Comic Sans MS" w:hAnsi="Comic Sans MS"/>
          <w:sz w:val="28"/>
          <w:szCs w:val="28"/>
        </w:rPr>
        <w:t xml:space="preserve">21 children in Class B and 20 children in Class C. How many children are in </w:t>
      </w:r>
      <w:r w:rsidR="00EB50C0" w:rsidRPr="002106D7">
        <w:rPr>
          <w:rFonts w:ascii="Comic Sans MS" w:hAnsi="Comic Sans MS"/>
          <w:sz w:val="28"/>
          <w:szCs w:val="28"/>
        </w:rPr>
        <w:t xml:space="preserve">the whole school? </w:t>
      </w:r>
    </w:p>
    <w:p w14:paraId="3F077987" w14:textId="77777777" w:rsidR="00EB50C0" w:rsidRPr="002106D7" w:rsidRDefault="00EB50C0" w:rsidP="00EB50C0">
      <w:pPr>
        <w:pStyle w:val="ListParagraph"/>
        <w:rPr>
          <w:rFonts w:ascii="Comic Sans MS" w:hAnsi="Comic Sans MS"/>
          <w:sz w:val="28"/>
          <w:szCs w:val="28"/>
        </w:rPr>
      </w:pPr>
    </w:p>
    <w:p w14:paraId="1CCDF3DB" w14:textId="042F6B21" w:rsidR="00EB50C0" w:rsidRPr="002106D7" w:rsidRDefault="006D048F" w:rsidP="00AA4CAA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2106D7">
        <w:rPr>
          <w:rFonts w:ascii="Comic Sans MS" w:hAnsi="Comic Sans MS"/>
          <w:sz w:val="28"/>
          <w:szCs w:val="28"/>
        </w:rPr>
        <w:t xml:space="preserve">Joel </w:t>
      </w:r>
      <w:r w:rsidR="00E81454" w:rsidRPr="002106D7">
        <w:rPr>
          <w:rFonts w:ascii="Comic Sans MS" w:hAnsi="Comic Sans MS"/>
          <w:sz w:val="28"/>
          <w:szCs w:val="28"/>
        </w:rPr>
        <w:t xml:space="preserve">sees a gaggle of 49 geese. A second gaggle </w:t>
      </w:r>
      <w:r w:rsidR="0089052F">
        <w:rPr>
          <w:rFonts w:ascii="Comic Sans MS" w:hAnsi="Comic Sans MS"/>
          <w:sz w:val="28"/>
          <w:szCs w:val="28"/>
        </w:rPr>
        <w:t xml:space="preserve">of 49 joined them. </w:t>
      </w:r>
      <w:r w:rsidR="00F517B0" w:rsidRPr="002106D7">
        <w:rPr>
          <w:rFonts w:ascii="Comic Sans MS" w:hAnsi="Comic Sans MS"/>
          <w:sz w:val="28"/>
          <w:szCs w:val="28"/>
        </w:rPr>
        <w:t xml:space="preserve">What is the total number of geese now? </w:t>
      </w:r>
      <w:r w:rsidR="00E81454" w:rsidRPr="002106D7">
        <w:rPr>
          <w:rFonts w:ascii="Comic Sans MS" w:hAnsi="Comic Sans MS"/>
          <w:sz w:val="28"/>
          <w:szCs w:val="28"/>
        </w:rPr>
        <w:t xml:space="preserve"> </w:t>
      </w:r>
    </w:p>
    <w:sectPr w:rsidR="00EB50C0" w:rsidRPr="002106D7" w:rsidSect="00EA1162">
      <w:headerReference w:type="default" r:id="rId7"/>
      <w:pgSz w:w="8391" w:h="11906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AF2675" w14:textId="77777777" w:rsidR="00501AAC" w:rsidRDefault="00501AAC" w:rsidP="00526EBA">
      <w:r>
        <w:separator/>
      </w:r>
    </w:p>
  </w:endnote>
  <w:endnote w:type="continuationSeparator" w:id="0">
    <w:p w14:paraId="54E85097" w14:textId="77777777" w:rsidR="00501AAC" w:rsidRDefault="00501AAC" w:rsidP="00526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4A233B" w14:textId="77777777" w:rsidR="00501AAC" w:rsidRDefault="00501AAC" w:rsidP="00526EBA">
      <w:r>
        <w:separator/>
      </w:r>
    </w:p>
  </w:footnote>
  <w:footnote w:type="continuationSeparator" w:id="0">
    <w:p w14:paraId="77EB8D54" w14:textId="77777777" w:rsidR="00501AAC" w:rsidRDefault="00501AAC" w:rsidP="00526E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D09A28" w14:textId="39B5AE1A" w:rsidR="00526EBA" w:rsidRPr="00526EBA" w:rsidRDefault="00D422E0" w:rsidP="00526EBA">
    <w:pPr>
      <w:pStyle w:val="Header"/>
      <w:jc w:val="center"/>
      <w:rPr>
        <w:rFonts w:ascii="Comic Sans MS" w:hAnsi="Comic Sans MS"/>
        <w:b/>
        <w:bCs/>
        <w:sz w:val="32"/>
        <w:szCs w:val="32"/>
      </w:rPr>
    </w:pPr>
    <w:r>
      <w:rPr>
        <w:rFonts w:ascii="Comic Sans MS" w:hAnsi="Comic Sans MS"/>
        <w:b/>
        <w:bCs/>
        <w:sz w:val="32"/>
        <w:szCs w:val="32"/>
      </w:rPr>
      <w:t xml:space="preserve">Wednesday </w:t>
    </w:r>
    <w:r w:rsidR="00526EBA">
      <w:rPr>
        <w:rFonts w:ascii="Comic Sans MS" w:hAnsi="Comic Sans MS"/>
        <w:b/>
        <w:bCs/>
        <w:sz w:val="32"/>
        <w:szCs w:val="32"/>
      </w:rPr>
      <w:t>Addition – Year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B75AC"/>
    <w:multiLevelType w:val="hybridMultilevel"/>
    <w:tmpl w:val="470264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747864"/>
    <w:multiLevelType w:val="hybridMultilevel"/>
    <w:tmpl w:val="C1E86B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EBA"/>
    <w:rsid w:val="000446CC"/>
    <w:rsid w:val="00067B2C"/>
    <w:rsid w:val="000720FC"/>
    <w:rsid w:val="00096388"/>
    <w:rsid w:val="00166B39"/>
    <w:rsid w:val="001D34B0"/>
    <w:rsid w:val="001D70E5"/>
    <w:rsid w:val="001F4DF5"/>
    <w:rsid w:val="002106D7"/>
    <w:rsid w:val="002E058A"/>
    <w:rsid w:val="003254B4"/>
    <w:rsid w:val="00366B60"/>
    <w:rsid w:val="003F5418"/>
    <w:rsid w:val="0042059C"/>
    <w:rsid w:val="00420729"/>
    <w:rsid w:val="00454D13"/>
    <w:rsid w:val="0045577C"/>
    <w:rsid w:val="0046655C"/>
    <w:rsid w:val="00501AAC"/>
    <w:rsid w:val="00526EBA"/>
    <w:rsid w:val="005673FA"/>
    <w:rsid w:val="005B7CAE"/>
    <w:rsid w:val="006D048F"/>
    <w:rsid w:val="00705E8E"/>
    <w:rsid w:val="00777FAB"/>
    <w:rsid w:val="007849A0"/>
    <w:rsid w:val="007F1FF8"/>
    <w:rsid w:val="008034BA"/>
    <w:rsid w:val="00826A04"/>
    <w:rsid w:val="00860318"/>
    <w:rsid w:val="0089052F"/>
    <w:rsid w:val="008B7941"/>
    <w:rsid w:val="00914A33"/>
    <w:rsid w:val="0092597C"/>
    <w:rsid w:val="009316DB"/>
    <w:rsid w:val="00954A1E"/>
    <w:rsid w:val="00A538A8"/>
    <w:rsid w:val="00A62EEF"/>
    <w:rsid w:val="00A64C1B"/>
    <w:rsid w:val="00AA4CAA"/>
    <w:rsid w:val="00AE1C96"/>
    <w:rsid w:val="00B1366B"/>
    <w:rsid w:val="00B2759A"/>
    <w:rsid w:val="00B85877"/>
    <w:rsid w:val="00B95DC5"/>
    <w:rsid w:val="00BC72F2"/>
    <w:rsid w:val="00C56190"/>
    <w:rsid w:val="00C63DD8"/>
    <w:rsid w:val="00CB2262"/>
    <w:rsid w:val="00CC47C1"/>
    <w:rsid w:val="00D422E0"/>
    <w:rsid w:val="00DE6C97"/>
    <w:rsid w:val="00E134CE"/>
    <w:rsid w:val="00E81454"/>
    <w:rsid w:val="00EA1162"/>
    <w:rsid w:val="00EB50C0"/>
    <w:rsid w:val="00EC5EB9"/>
    <w:rsid w:val="00EE489F"/>
    <w:rsid w:val="00EE5352"/>
    <w:rsid w:val="00F517B0"/>
    <w:rsid w:val="00F6771A"/>
    <w:rsid w:val="00F95F46"/>
    <w:rsid w:val="00FA5DD4"/>
    <w:rsid w:val="00FB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E7563"/>
  <w15:docId w15:val="{734520C8-731F-43B1-8383-01336180A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6EB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6EBA"/>
  </w:style>
  <w:style w:type="paragraph" w:styleId="Footer">
    <w:name w:val="footer"/>
    <w:basedOn w:val="Normal"/>
    <w:link w:val="FooterChar"/>
    <w:uiPriority w:val="99"/>
    <w:unhideWhenUsed/>
    <w:rsid w:val="00526EB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6EBA"/>
  </w:style>
  <w:style w:type="paragraph" w:styleId="ListParagraph">
    <w:name w:val="List Paragraph"/>
    <w:basedOn w:val="Normal"/>
    <w:uiPriority w:val="34"/>
    <w:qFormat/>
    <w:rsid w:val="00EA11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22AC7094</Template>
  <TotalTime>0</TotalTime>
  <Pages>2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Wilkins</dc:creator>
  <cp:lastModifiedBy>Kelly Mitchell</cp:lastModifiedBy>
  <cp:revision>2</cp:revision>
  <dcterms:created xsi:type="dcterms:W3CDTF">2021-01-12T16:53:00Z</dcterms:created>
  <dcterms:modified xsi:type="dcterms:W3CDTF">2021-01-12T16:53:00Z</dcterms:modified>
</cp:coreProperties>
</file>